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E0" w:rsidRPr="003C61BC" w:rsidRDefault="00A27CE0" w:rsidP="005A58A2">
      <w:pPr>
        <w:jc w:val="center"/>
        <w:rPr>
          <w:rFonts w:cs="Calibri"/>
          <w:b/>
          <w:bCs/>
          <w:iCs/>
          <w:sz w:val="24"/>
          <w:szCs w:val="24"/>
        </w:rPr>
      </w:pPr>
      <w:r w:rsidRPr="003C61BC">
        <w:rPr>
          <w:rFonts w:cs="Calibri"/>
          <w:b/>
          <w:bCs/>
          <w:iCs/>
          <w:sz w:val="24"/>
          <w:szCs w:val="24"/>
        </w:rPr>
        <w:t>SZACOWANIE WARTOŚCI ZAMÓWIENIA</w:t>
      </w:r>
    </w:p>
    <w:p w:rsidR="00A27CE0" w:rsidRPr="009A4C61" w:rsidRDefault="00A27CE0" w:rsidP="005A58A2">
      <w:pPr>
        <w:spacing w:after="720" w:line="257" w:lineRule="auto"/>
        <w:jc w:val="center"/>
        <w:rPr>
          <w:rFonts w:cs="Calibri"/>
          <w:b/>
          <w:sz w:val="24"/>
          <w:szCs w:val="24"/>
        </w:rPr>
      </w:pPr>
      <w:r w:rsidRPr="009317C1">
        <w:rPr>
          <w:rFonts w:cs="Calibri"/>
          <w:b/>
          <w:sz w:val="24"/>
          <w:szCs w:val="24"/>
        </w:rPr>
        <w:t>PRZYGOTOWANIE</w:t>
      </w:r>
      <w:r>
        <w:rPr>
          <w:rFonts w:cs="Calibri"/>
          <w:b/>
          <w:sz w:val="24"/>
          <w:szCs w:val="24"/>
        </w:rPr>
        <w:t xml:space="preserve"> I PRZEPROWADZENIE CERTYFIKOWANYCH SZKOLEŃ Z ZAKRESU PROGRAMOWANIE ROBOTÓW PRZEMYSŁOWYCH DLA STUDENTÓW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A27CE0" w:rsidRPr="003C61BC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7CE0" w:rsidRPr="003E6C01" w:rsidRDefault="00A27CE0" w:rsidP="003754F1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3E6C01">
              <w:rPr>
                <w:rFonts w:cs="Calibri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7CE0" w:rsidRPr="003C61BC" w:rsidRDefault="00A27CE0" w:rsidP="003754F1">
            <w:pPr>
              <w:jc w:val="center"/>
              <w:rPr>
                <w:rFonts w:cs="Calibri"/>
                <w:color w:val="FFFFFF"/>
                <w:sz w:val="20"/>
                <w:szCs w:val="20"/>
              </w:rPr>
            </w:pPr>
          </w:p>
        </w:tc>
      </w:tr>
    </w:tbl>
    <w:p w:rsidR="00A27CE0" w:rsidRDefault="00A27CE0" w:rsidP="00E21044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>
        <w:rPr>
          <w:rFonts w:ascii="Times New Roman" w:eastAsia="MSTT31f16d5a04o187074S00" w:hAnsi="Times New Roman"/>
        </w:rPr>
        <w:br/>
        <w:t>kwota netto:……………………………………</w:t>
      </w:r>
      <w:r>
        <w:rPr>
          <w:rFonts w:ascii="Times New Roman" w:eastAsia="MSTT31f16d5a04o187074S00" w:hAnsi="Times New Roman"/>
        </w:rPr>
        <w:br/>
        <w:t>kwota brutto:……………………………………</w:t>
      </w:r>
      <w:r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A27CE0" w:rsidRDefault="00A27CE0" w:rsidP="00E21044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A27CE0" w:rsidRDefault="00A27CE0" w:rsidP="00E21044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>
        <w:rPr>
          <w:rFonts w:ascii="Times New Roman" w:hAnsi="Times New Roman"/>
          <w:b/>
          <w:i/>
        </w:rPr>
        <w:t xml:space="preserve"> Podpis, pieczątka</w:t>
      </w:r>
      <w:r>
        <w:rPr>
          <w:rFonts w:ascii="Times New Roman" w:hAnsi="Times New Roman"/>
          <w:b/>
        </w:rPr>
        <w:t xml:space="preserve"> </w:t>
      </w:r>
    </w:p>
    <w:p w:rsidR="00A27CE0" w:rsidRPr="009A4C61" w:rsidRDefault="00A27CE0" w:rsidP="005A58A2">
      <w:pPr>
        <w:spacing w:before="360" w:after="1680" w:line="300" w:lineRule="exact"/>
        <w:rPr>
          <w:rFonts w:cs="Calibri"/>
          <w:b/>
          <w:sz w:val="24"/>
          <w:szCs w:val="24"/>
        </w:rPr>
      </w:pPr>
    </w:p>
    <w:sectPr w:rsidR="00A27CE0" w:rsidRPr="009A4C61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CE0" w:rsidRDefault="00A27CE0">
      <w:pPr>
        <w:spacing w:after="0" w:line="240" w:lineRule="auto"/>
      </w:pPr>
      <w:r>
        <w:separator/>
      </w:r>
    </w:p>
  </w:endnote>
  <w:endnote w:type="continuationSeparator" w:id="0">
    <w:p w:rsidR="00A27CE0" w:rsidRDefault="00A27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E0" w:rsidRDefault="00A27CE0" w:rsidP="0054003D">
    <w:pPr>
      <w:pStyle w:val="Default"/>
      <w:spacing w:line="23" w:lineRule="atLeast"/>
      <w:jc w:val="center"/>
      <w:rPr>
        <w:sz w:val="20"/>
        <w:szCs w:val="20"/>
      </w:rPr>
    </w:pPr>
  </w:p>
  <w:p w:rsidR="00A27CE0" w:rsidRDefault="00A27CE0" w:rsidP="00441BDA">
    <w:pPr>
      <w:pStyle w:val="Default"/>
      <w:spacing w:line="23" w:lineRule="atLeast"/>
      <w:jc w:val="center"/>
      <w:rPr>
        <w:rFonts w:cs="Calibri"/>
        <w:noProof/>
      </w:rPr>
    </w:pPr>
    <w:r w:rsidRPr="0032467E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A27CE0" w:rsidRPr="0003277F" w:rsidRDefault="00A27CE0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A27CE0" w:rsidRPr="0003277F" w:rsidRDefault="00A27CE0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A27CE0" w:rsidRDefault="00A27C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CE0" w:rsidRDefault="00A27C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27CE0" w:rsidRDefault="00A27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E0" w:rsidRDefault="00A27CE0" w:rsidP="00FD6030">
    <w:pPr>
      <w:pStyle w:val="Header"/>
      <w:ind w:left="-540" w:right="-660"/>
    </w:pPr>
    <w:r w:rsidRPr="0032467E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22"/>
  </w:num>
  <w:num w:numId="10">
    <w:abstractNumId w:val="11"/>
  </w:num>
  <w:num w:numId="11">
    <w:abstractNumId w:val="27"/>
  </w:num>
  <w:num w:numId="12">
    <w:abstractNumId w:val="29"/>
  </w:num>
  <w:num w:numId="13">
    <w:abstractNumId w:val="13"/>
  </w:num>
  <w:num w:numId="14">
    <w:abstractNumId w:val="16"/>
  </w:num>
  <w:num w:numId="15">
    <w:abstractNumId w:val="26"/>
  </w:num>
  <w:num w:numId="16">
    <w:abstractNumId w:val="30"/>
  </w:num>
  <w:num w:numId="17">
    <w:abstractNumId w:val="7"/>
  </w:num>
  <w:num w:numId="18">
    <w:abstractNumId w:val="15"/>
  </w:num>
  <w:num w:numId="19">
    <w:abstractNumId w:val="5"/>
  </w:num>
  <w:num w:numId="20">
    <w:abstractNumId w:val="24"/>
  </w:num>
  <w:num w:numId="21">
    <w:abstractNumId w:val="9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10"/>
  </w:num>
  <w:num w:numId="27">
    <w:abstractNumId w:val="25"/>
  </w:num>
  <w:num w:numId="28">
    <w:abstractNumId w:val="21"/>
  </w:num>
  <w:num w:numId="29">
    <w:abstractNumId w:val="8"/>
  </w:num>
  <w:num w:numId="30">
    <w:abstractNumId w:val="6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4FFB"/>
    <w:rsid w:val="000B5739"/>
    <w:rsid w:val="000C5C96"/>
    <w:rsid w:val="000E1C53"/>
    <w:rsid w:val="000F1DA1"/>
    <w:rsid w:val="000F72E9"/>
    <w:rsid w:val="00146C7A"/>
    <w:rsid w:val="00170D41"/>
    <w:rsid w:val="001731B1"/>
    <w:rsid w:val="001E04B3"/>
    <w:rsid w:val="001E34F9"/>
    <w:rsid w:val="001E6D68"/>
    <w:rsid w:val="00203089"/>
    <w:rsid w:val="00212076"/>
    <w:rsid w:val="0023619D"/>
    <w:rsid w:val="0024457B"/>
    <w:rsid w:val="00247AE9"/>
    <w:rsid w:val="002513B2"/>
    <w:rsid w:val="0026128D"/>
    <w:rsid w:val="00282630"/>
    <w:rsid w:val="002D2591"/>
    <w:rsid w:val="002E4183"/>
    <w:rsid w:val="002F13F9"/>
    <w:rsid w:val="00303CEF"/>
    <w:rsid w:val="0032467E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E018C"/>
    <w:rsid w:val="003E039E"/>
    <w:rsid w:val="003E6C01"/>
    <w:rsid w:val="00441BDA"/>
    <w:rsid w:val="004422C2"/>
    <w:rsid w:val="00456A12"/>
    <w:rsid w:val="00491B85"/>
    <w:rsid w:val="00495753"/>
    <w:rsid w:val="004D345D"/>
    <w:rsid w:val="004E6FF6"/>
    <w:rsid w:val="004F2E41"/>
    <w:rsid w:val="005056CE"/>
    <w:rsid w:val="005316DD"/>
    <w:rsid w:val="0054003D"/>
    <w:rsid w:val="00546CA5"/>
    <w:rsid w:val="00563B16"/>
    <w:rsid w:val="005A58A2"/>
    <w:rsid w:val="005A5A21"/>
    <w:rsid w:val="005B5BFD"/>
    <w:rsid w:val="005C3BB3"/>
    <w:rsid w:val="005E6ABC"/>
    <w:rsid w:val="005F5167"/>
    <w:rsid w:val="00611D85"/>
    <w:rsid w:val="0061558B"/>
    <w:rsid w:val="00641076"/>
    <w:rsid w:val="00651AB4"/>
    <w:rsid w:val="00673E64"/>
    <w:rsid w:val="00685A3A"/>
    <w:rsid w:val="006E4691"/>
    <w:rsid w:val="006F33CA"/>
    <w:rsid w:val="007125FE"/>
    <w:rsid w:val="00730DE7"/>
    <w:rsid w:val="007323CB"/>
    <w:rsid w:val="007513F1"/>
    <w:rsid w:val="00774590"/>
    <w:rsid w:val="00787D9A"/>
    <w:rsid w:val="00796581"/>
    <w:rsid w:val="007A171B"/>
    <w:rsid w:val="007A752B"/>
    <w:rsid w:val="007B61BB"/>
    <w:rsid w:val="007C7CB9"/>
    <w:rsid w:val="007F3B68"/>
    <w:rsid w:val="007F6962"/>
    <w:rsid w:val="008002D8"/>
    <w:rsid w:val="00822108"/>
    <w:rsid w:val="00824618"/>
    <w:rsid w:val="0084156A"/>
    <w:rsid w:val="00845EFF"/>
    <w:rsid w:val="0085578A"/>
    <w:rsid w:val="00876674"/>
    <w:rsid w:val="008900D0"/>
    <w:rsid w:val="008B03DC"/>
    <w:rsid w:val="008D2321"/>
    <w:rsid w:val="008E2477"/>
    <w:rsid w:val="008F0068"/>
    <w:rsid w:val="00915689"/>
    <w:rsid w:val="009317C1"/>
    <w:rsid w:val="00935B09"/>
    <w:rsid w:val="00951F2C"/>
    <w:rsid w:val="00990E9A"/>
    <w:rsid w:val="009A0D12"/>
    <w:rsid w:val="009A4C61"/>
    <w:rsid w:val="009B053B"/>
    <w:rsid w:val="009D3AE6"/>
    <w:rsid w:val="009E2A75"/>
    <w:rsid w:val="009F570A"/>
    <w:rsid w:val="00A15F3A"/>
    <w:rsid w:val="00A238DA"/>
    <w:rsid w:val="00A27CE0"/>
    <w:rsid w:val="00A85BC6"/>
    <w:rsid w:val="00A86599"/>
    <w:rsid w:val="00AA3549"/>
    <w:rsid w:val="00AC7644"/>
    <w:rsid w:val="00AD2E24"/>
    <w:rsid w:val="00AD68D5"/>
    <w:rsid w:val="00AE0079"/>
    <w:rsid w:val="00AE52E3"/>
    <w:rsid w:val="00B02AE4"/>
    <w:rsid w:val="00B42FE5"/>
    <w:rsid w:val="00B5784A"/>
    <w:rsid w:val="00B75C40"/>
    <w:rsid w:val="00B924E6"/>
    <w:rsid w:val="00BA42F3"/>
    <w:rsid w:val="00BB3330"/>
    <w:rsid w:val="00BC3F48"/>
    <w:rsid w:val="00C00F14"/>
    <w:rsid w:val="00C17BA3"/>
    <w:rsid w:val="00C515F1"/>
    <w:rsid w:val="00C95639"/>
    <w:rsid w:val="00CA66AA"/>
    <w:rsid w:val="00CB0747"/>
    <w:rsid w:val="00CB385D"/>
    <w:rsid w:val="00CB5DD2"/>
    <w:rsid w:val="00CD14A5"/>
    <w:rsid w:val="00CD2C34"/>
    <w:rsid w:val="00CE2C1A"/>
    <w:rsid w:val="00CE6BBA"/>
    <w:rsid w:val="00CF3F1E"/>
    <w:rsid w:val="00CF3FC0"/>
    <w:rsid w:val="00D171EF"/>
    <w:rsid w:val="00D2295A"/>
    <w:rsid w:val="00D27A60"/>
    <w:rsid w:val="00D33136"/>
    <w:rsid w:val="00D365FC"/>
    <w:rsid w:val="00D445F5"/>
    <w:rsid w:val="00D45998"/>
    <w:rsid w:val="00D4788B"/>
    <w:rsid w:val="00DB4553"/>
    <w:rsid w:val="00E10E72"/>
    <w:rsid w:val="00E21044"/>
    <w:rsid w:val="00E23E2D"/>
    <w:rsid w:val="00E26835"/>
    <w:rsid w:val="00E2764E"/>
    <w:rsid w:val="00E35B47"/>
    <w:rsid w:val="00E52352"/>
    <w:rsid w:val="00E573CC"/>
    <w:rsid w:val="00E57788"/>
    <w:rsid w:val="00E57F71"/>
    <w:rsid w:val="00EA5593"/>
    <w:rsid w:val="00ED4BBE"/>
    <w:rsid w:val="00F106BD"/>
    <w:rsid w:val="00F20F97"/>
    <w:rsid w:val="00F41748"/>
    <w:rsid w:val="00F552EE"/>
    <w:rsid w:val="00F56241"/>
    <w:rsid w:val="00F91D87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65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130</TotalTime>
  <Pages>1</Pages>
  <Words>93</Words>
  <Characters>560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32</cp:revision>
  <cp:lastPrinted>2020-02-25T08:08:00Z</cp:lastPrinted>
  <dcterms:created xsi:type="dcterms:W3CDTF">2019-10-17T12:25:00Z</dcterms:created>
  <dcterms:modified xsi:type="dcterms:W3CDTF">2020-11-02T08:09:00Z</dcterms:modified>
</cp:coreProperties>
</file>